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35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6819"/>
        <w:gridCol w:w="136"/>
        <w:gridCol w:w="3273"/>
      </w:tblGrid>
      <w:tr w:rsidR="00A6408A" w14:paraId="2FF24806" w14:textId="77777777" w:rsidTr="00C81A4A">
        <w:trPr>
          <w:trHeight w:hRule="exact" w:val="13844"/>
          <w:jc w:val="center"/>
        </w:trPr>
        <w:tc>
          <w:tcPr>
            <w:tcW w:w="6819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19"/>
            </w:tblGrid>
            <w:tr w:rsidR="00A6408A" w14:paraId="01F1B849" w14:textId="77777777" w:rsidTr="00C81A4A">
              <w:trPr>
                <w:trHeight w:hRule="exact" w:val="6922"/>
              </w:trPr>
              <w:tc>
                <w:tcPr>
                  <w:tcW w:w="6819" w:type="dxa"/>
                </w:tcPr>
                <w:p w14:paraId="13A37CA6" w14:textId="219F5ED5" w:rsidR="00A6408A" w:rsidRDefault="00F765FA">
                  <w:r>
                    <w:rPr>
                      <w:noProof/>
                    </w:rPr>
                    <w:drawing>
                      <wp:inline distT="0" distB="0" distL="0" distR="0" wp14:anchorId="7A05C9B9" wp14:editId="4B18AED3">
                        <wp:extent cx="5731510" cy="4298950"/>
                        <wp:effectExtent l="0" t="0" r="2540" b="6350"/>
                        <wp:docPr id="1556737225" name="Picture 6" descr="A group of kids sitting around a tab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6737225" name="Picture 6" descr="A group of kids sitting around a tabl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36643414" w14:textId="77777777" w:rsidTr="00C81A4A">
              <w:trPr>
                <w:trHeight w:hRule="exact" w:val="5537"/>
              </w:trPr>
              <w:tc>
                <w:tcPr>
                  <w:tcW w:w="6819" w:type="dxa"/>
                </w:tcPr>
                <w:p w14:paraId="39AAEB28" w14:textId="34BEBFDA" w:rsidR="00A6408A" w:rsidRDefault="004A3731">
                  <w:pPr>
                    <w:pStyle w:val="Title"/>
                    <w:spacing w:line="192" w:lineRule="auto"/>
                  </w:pPr>
                  <w:r>
                    <w:t xml:space="preserve">Forest school </w:t>
                  </w:r>
                </w:p>
                <w:p w14:paraId="6D0C23D0" w14:textId="73F52C1E" w:rsidR="00A6408A" w:rsidRDefault="00353BC4">
                  <w:pPr>
                    <w:pStyle w:val="Heading1"/>
                  </w:pPr>
                  <w:r>
                    <w:t>Weekly update</w:t>
                  </w:r>
                  <w:r w:rsidR="007A2799">
                    <w:t>. September</w:t>
                  </w:r>
                </w:p>
                <w:p w14:paraId="1FCAAC6E" w14:textId="7C249049" w:rsidR="007A2799" w:rsidRDefault="00553A25" w:rsidP="007A2799">
                  <w:r>
                    <w:rPr>
                      <w:rFonts w:ascii="Cavolini" w:hAnsi="Cavolini" w:cs="Cavolini"/>
                    </w:rPr>
                    <w:t xml:space="preserve">This </w:t>
                  </w:r>
                  <w:r w:rsidR="00C81A4A">
                    <w:rPr>
                      <w:rFonts w:ascii="Cavolini" w:hAnsi="Cavolini" w:cs="Cavolini"/>
                    </w:rPr>
                    <w:t xml:space="preserve">week in forest school, we read the story of the </w:t>
                  </w:r>
                  <w:r w:rsidR="00022416">
                    <w:rPr>
                      <w:rFonts w:ascii="Cavolini" w:hAnsi="Cavolini" w:cs="Cavolini"/>
                    </w:rPr>
                    <w:t>L</w:t>
                  </w:r>
                  <w:r w:rsidR="00C81A4A">
                    <w:rPr>
                      <w:rFonts w:ascii="Cavolini" w:hAnsi="Cavolini" w:cs="Cavolini"/>
                    </w:rPr>
                    <w:t xml:space="preserve">eaf </w:t>
                  </w:r>
                  <w:r w:rsidR="00022416">
                    <w:rPr>
                      <w:rFonts w:ascii="Cavolini" w:hAnsi="Cavolini" w:cs="Cavolini"/>
                    </w:rPr>
                    <w:t>M</w:t>
                  </w:r>
                  <w:r w:rsidR="00C81A4A">
                    <w:rPr>
                      <w:rFonts w:ascii="Cavolini" w:hAnsi="Cavolini" w:cs="Cavolini"/>
                    </w:rPr>
                    <w:t xml:space="preserve">an. We spoke about how the leaves change to a variety of </w:t>
                  </w:r>
                  <w:proofErr w:type="spellStart"/>
                  <w:r w:rsidR="00C81A4A">
                    <w:rPr>
                      <w:rFonts w:ascii="Cavolini" w:hAnsi="Cavolini" w:cs="Cavolini"/>
                    </w:rPr>
                    <w:t>colours</w:t>
                  </w:r>
                  <w:proofErr w:type="spellEnd"/>
                  <w:r w:rsidR="00C81A4A">
                    <w:rPr>
                      <w:rFonts w:ascii="Cavolini" w:hAnsi="Cavolini" w:cs="Cavolini"/>
                    </w:rPr>
                    <w:t xml:space="preserve"> and fall from the trees. We created clay leaf prints, rolling the clay and pressing the leaf into the clay which left a lovely imprint of the leaf. </w:t>
                  </w:r>
                </w:p>
                <w:p w14:paraId="55E17729" w14:textId="4F6D0F32" w:rsidR="007A2799" w:rsidRDefault="007A2799"/>
                <w:p w14:paraId="72B26448" w14:textId="77777777" w:rsidR="007A2799" w:rsidRDefault="007A2799"/>
                <w:p w14:paraId="05C6CAF1" w14:textId="0743CD4E" w:rsidR="007A2799" w:rsidRDefault="007A2799"/>
              </w:tc>
            </w:tr>
            <w:tr w:rsidR="00A6408A" w14:paraId="413F92D7" w14:textId="77777777" w:rsidTr="00C81A4A">
              <w:trPr>
                <w:trHeight w:hRule="exact" w:val="1384"/>
              </w:trPr>
              <w:tc>
                <w:tcPr>
                  <w:tcW w:w="6819" w:type="dxa"/>
                  <w:vAlign w:val="bottom"/>
                </w:tcPr>
                <w:p w14:paraId="3E29D871" w14:textId="77777777" w:rsidR="00A6408A" w:rsidRDefault="00353BC4">
                  <w:r>
                    <w:rPr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5C431060" wp14:editId="28063423">
                        <wp:simplePos x="0" y="0"/>
                        <wp:positionH relativeFrom="margin">
                          <wp:posOffset>104775</wp:posOffset>
                        </wp:positionH>
                        <wp:positionV relativeFrom="paragraph">
                          <wp:posOffset>-347345</wp:posOffset>
                        </wp:positionV>
                        <wp:extent cx="1762125" cy="523875"/>
                        <wp:effectExtent l="0" t="0" r="9525" b="9525"/>
                        <wp:wrapSquare wrapText="bothSides"/>
                        <wp:docPr id="1518867521" name="Picture 1518867521" descr="Logo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6DE3EC56" wp14:editId="5BEE8C43">
                        <wp:simplePos x="0" y="0"/>
                        <wp:positionH relativeFrom="margin">
                          <wp:posOffset>457200</wp:posOffset>
                        </wp:positionH>
                        <wp:positionV relativeFrom="paragraph">
                          <wp:posOffset>9601200</wp:posOffset>
                        </wp:positionV>
                        <wp:extent cx="2362200" cy="723900"/>
                        <wp:effectExtent l="0" t="0" r="0" b="0"/>
                        <wp:wrapSquare wrapText="bothSides"/>
                        <wp:docPr id="2" name="Picture 2" descr="Logo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7" w:history="1">
                    <w:r w:rsidR="007A2799" w:rsidRPr="00AE6B06">
                      <w:rPr>
                        <w:rStyle w:val="Hyperlink"/>
                      </w:rPr>
                      <w:t>Playhouse@helpstonplayhouse.com</w:t>
                    </w:r>
                  </w:hyperlink>
                  <w:r w:rsidR="007A2799">
                    <w:t xml:space="preserve"> </w:t>
                  </w:r>
                </w:p>
                <w:p w14:paraId="3D2EA368" w14:textId="7452ED8F" w:rsidR="006F442A" w:rsidRDefault="006F442A">
                  <w:r>
                    <w:t xml:space="preserve">01733 253243 </w:t>
                  </w:r>
                </w:p>
              </w:tc>
            </w:tr>
          </w:tbl>
          <w:p w14:paraId="3EF11593" w14:textId="77777777" w:rsidR="00A6408A" w:rsidRDefault="00A6408A"/>
        </w:tc>
        <w:tc>
          <w:tcPr>
            <w:tcW w:w="136" w:type="dxa"/>
          </w:tcPr>
          <w:p w14:paraId="41D58F94" w14:textId="77777777" w:rsidR="00A6408A" w:rsidRDefault="00A6408A"/>
        </w:tc>
        <w:tc>
          <w:tcPr>
            <w:tcW w:w="3273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273"/>
            </w:tblGrid>
            <w:tr w:rsidR="00A6408A" w14:paraId="38C0B644" w14:textId="77777777" w:rsidTr="00C81A4A">
              <w:trPr>
                <w:trHeight w:hRule="exact" w:val="10383"/>
              </w:trPr>
              <w:tc>
                <w:tcPr>
                  <w:tcW w:w="3273" w:type="dxa"/>
                  <w:shd w:val="clear" w:color="auto" w:fill="007B73" w:themeFill="accent2" w:themeFillShade="BF"/>
                  <w:vAlign w:val="center"/>
                </w:tcPr>
                <w:p w14:paraId="38F1FF2D" w14:textId="6354053D" w:rsidR="00A6408A" w:rsidRDefault="00553A25">
                  <w:pPr>
                    <w:pStyle w:val="Heading2"/>
                  </w:pPr>
                  <w:r>
                    <w:t>DIY painting brushes</w:t>
                  </w:r>
                </w:p>
                <w:p w14:paraId="35136EC6" w14:textId="0DF44804" w:rsidR="00236A21" w:rsidRPr="00236A21" w:rsidRDefault="00236A21" w:rsidP="00236A21">
                  <w:pPr>
                    <w:pStyle w:val="Line"/>
                  </w:pPr>
                  <w:r>
                    <w:t xml:space="preserve">And </w:t>
                  </w:r>
                </w:p>
                <w:p w14:paraId="36D73618" w14:textId="77777777" w:rsidR="00A6408A" w:rsidRDefault="00A6408A">
                  <w:pPr>
                    <w:pStyle w:val="Line"/>
                  </w:pPr>
                </w:p>
                <w:p w14:paraId="7942FAE6" w14:textId="4E92312A" w:rsidR="00A6408A" w:rsidRDefault="00553A25">
                  <w:pPr>
                    <w:pStyle w:val="Heading2"/>
                  </w:pPr>
                  <w:r>
                    <w:t>nature hunt around the garden</w:t>
                  </w:r>
                </w:p>
                <w:p w14:paraId="19A05500" w14:textId="77777777" w:rsidR="00A6408A" w:rsidRDefault="00A6408A">
                  <w:pPr>
                    <w:pStyle w:val="Line"/>
                  </w:pPr>
                </w:p>
                <w:p w14:paraId="36E995D3" w14:textId="7C0A1347" w:rsidR="00A6408A" w:rsidRDefault="00F765FA">
                  <w:pPr>
                    <w:pStyle w:val="Heading2"/>
                  </w:pPr>
                  <w:r>
                    <w:rPr>
                      <w:noProof/>
                    </w:rPr>
                    <w:drawing>
                      <wp:inline distT="0" distB="0" distL="0" distR="0" wp14:anchorId="2992732B" wp14:editId="5C22A274">
                        <wp:extent cx="1502410" cy="1509895"/>
                        <wp:effectExtent l="0" t="3493" r="0" b="0"/>
                        <wp:docPr id="347146239" name="Picture 5" descr="A child playing with a small objec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7146239" name="Picture 5" descr="A child playing with a small object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11660" cy="1519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259BAA" w14:textId="77777777" w:rsidR="00A6408A" w:rsidRDefault="00A6408A">
                  <w:pPr>
                    <w:pStyle w:val="Line"/>
                  </w:pPr>
                </w:p>
                <w:p w14:paraId="4FD1A4B2" w14:textId="349B8F93" w:rsidR="00A6408A" w:rsidRDefault="00F765FA">
                  <w:pPr>
                    <w:pStyle w:val="Heading2"/>
                  </w:pPr>
                  <w:r>
                    <w:rPr>
                      <w:noProof/>
                    </w:rPr>
                    <w:drawing>
                      <wp:inline distT="0" distB="0" distL="0" distR="0" wp14:anchorId="4EDFD00B" wp14:editId="2BA90CD8">
                        <wp:extent cx="1892868" cy="1711609"/>
                        <wp:effectExtent l="0" t="4763" r="7938" b="7937"/>
                        <wp:docPr id="1827972111" name="Picture 10" descr="A child playing with leave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7972111" name="Picture 10" descr="A child playing with leaves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905402" cy="17229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A815A2" w14:textId="77777777" w:rsidR="00A6408A" w:rsidRDefault="00A6408A">
                  <w:pPr>
                    <w:pStyle w:val="Line"/>
                  </w:pPr>
                </w:p>
                <w:p w14:paraId="2352C0F2" w14:textId="65B7F87C" w:rsidR="00A6408A" w:rsidRDefault="007A2799">
                  <w:pPr>
                    <w:pStyle w:val="Heading2"/>
                  </w:pPr>
                  <w:r w:rsidRPr="00553A25">
                    <w:rPr>
                      <w:sz w:val="28"/>
                      <w:szCs w:val="28"/>
                    </w:rPr>
                    <w:t xml:space="preserve">please remember warm clothes for forest school. </w:t>
                  </w:r>
                </w:p>
              </w:tc>
            </w:tr>
            <w:tr w:rsidR="00A6408A" w14:paraId="7E052A07" w14:textId="77777777" w:rsidTr="00C81A4A">
              <w:trPr>
                <w:trHeight w:hRule="exact" w:val="138"/>
              </w:trPr>
              <w:tc>
                <w:tcPr>
                  <w:tcW w:w="3273" w:type="dxa"/>
                </w:tcPr>
                <w:p w14:paraId="541D2AF0" w14:textId="77777777" w:rsidR="00A6408A" w:rsidRDefault="00A6408A"/>
              </w:tc>
            </w:tr>
            <w:tr w:rsidR="00A6408A" w14:paraId="4DB842F7" w14:textId="77777777" w:rsidTr="00C81A4A">
              <w:trPr>
                <w:trHeight w:hRule="exact" w:val="3322"/>
              </w:trPr>
              <w:tc>
                <w:tcPr>
                  <w:tcW w:w="3273" w:type="dxa"/>
                  <w:shd w:val="clear" w:color="auto" w:fill="77500D" w:themeFill="accent1" w:themeFillShade="80"/>
                </w:tcPr>
                <w:p w14:paraId="49634BA8" w14:textId="77777777" w:rsidR="00C54908" w:rsidRDefault="00C54908" w:rsidP="00353BC4">
                  <w:pPr>
                    <w:pStyle w:val="ContactInfo"/>
                  </w:pPr>
                </w:p>
                <w:p w14:paraId="7AA95895" w14:textId="3FA7BC50" w:rsidR="00C54908" w:rsidRDefault="00C81A4A" w:rsidP="00353BC4">
                  <w:pPr>
                    <w:pStyle w:val="ContactInfo"/>
                  </w:pPr>
                  <w:r>
                    <w:rPr>
                      <w:noProof/>
                    </w:rPr>
                    <w:drawing>
                      <wp:inline distT="0" distB="0" distL="0" distR="0" wp14:anchorId="20F012A5" wp14:editId="12418496">
                        <wp:extent cx="5590540" cy="4298950"/>
                        <wp:effectExtent l="0" t="1905" r="8255" b="8255"/>
                        <wp:docPr id="2095572621" name="Picture 12" descr="A child smiling at a table with leave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5572621" name="Picture 12" descr="A child smiling at a table with leaves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590540" cy="4298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0EDDADE" w14:textId="77777777" w:rsidR="00A6408A" w:rsidRDefault="00A6408A"/>
        </w:tc>
      </w:tr>
    </w:tbl>
    <w:p w14:paraId="7CC1CBB1" w14:textId="77777777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31"/>
    <w:rsid w:val="00022416"/>
    <w:rsid w:val="00236A21"/>
    <w:rsid w:val="00353BC4"/>
    <w:rsid w:val="00413F65"/>
    <w:rsid w:val="004A3731"/>
    <w:rsid w:val="00553A25"/>
    <w:rsid w:val="005766B2"/>
    <w:rsid w:val="006F442A"/>
    <w:rsid w:val="007A2799"/>
    <w:rsid w:val="00A6408A"/>
    <w:rsid w:val="00C54908"/>
    <w:rsid w:val="00C81A4A"/>
    <w:rsid w:val="00F7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3C065A"/>
  <w15:chartTrackingRefBased/>
  <w15:docId w15:val="{5B376E31-E9C6-4C7E-8EC9-26CC16092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53BC4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3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Playhouse@helpstonplayhouse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pston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2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Helpston</dc:creator>
  <cp:keywords/>
  <dc:description/>
  <cp:lastModifiedBy>Lucy Garwood</cp:lastModifiedBy>
  <cp:revision>2</cp:revision>
  <cp:lastPrinted>2023-09-28T10:04:00Z</cp:lastPrinted>
  <dcterms:created xsi:type="dcterms:W3CDTF">2023-10-05T11:27:00Z</dcterms:created>
  <dcterms:modified xsi:type="dcterms:W3CDTF">2023-10-05T11:27:00Z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